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E5CE5" w14:textId="78A64276" w:rsidR="00680FB3" w:rsidRDefault="00623734" w:rsidP="00A37DA7">
      <w:pPr>
        <w:pStyle w:val="Heading3"/>
      </w:pPr>
      <w:r>
        <w:t xml:space="preserve">Välkommen till </w:t>
      </w:r>
      <w:r w:rsidR="00680FB3" w:rsidRPr="00680FB3">
        <w:t>Svenska Juniortouren Div.</w:t>
      </w:r>
      <w:r w:rsidR="00680FB3">
        <w:t xml:space="preserve"> </w:t>
      </w:r>
      <w:r w:rsidR="00680FB3" w:rsidRPr="00680FB3">
        <w:t xml:space="preserve">3 </w:t>
      </w:r>
      <w:r w:rsidR="00680FB3">
        <w:t xml:space="preserve">omgång </w:t>
      </w:r>
      <w:r w:rsidR="00680FB3" w:rsidRPr="00680FB3">
        <w:t>5 Blekinge</w:t>
      </w:r>
      <w:r w:rsidR="00680FB3">
        <w:t xml:space="preserve"> på SÖLVESBORGS GK </w:t>
      </w:r>
      <w:r w:rsidR="00680FB3" w:rsidRPr="00680FB3">
        <w:t>2026-08-16</w:t>
      </w:r>
    </w:p>
    <w:p w14:paraId="67D01A7E" w14:textId="77777777" w:rsidR="00680FB3" w:rsidRDefault="00680FB3" w:rsidP="006A20B0">
      <w:pPr>
        <w:pStyle w:val="BodyText"/>
        <w:rPr>
          <w:rFonts w:ascii="Franklin Gothic Medium" w:hAnsi="Franklin Gothic Medium"/>
          <w:sz w:val="32"/>
          <w:szCs w:val="3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190"/>
      </w:tblGrid>
      <w:tr w:rsidR="003361FB" w14:paraId="767DBA2D" w14:textId="77777777" w:rsidTr="00A37DA7">
        <w:tc>
          <w:tcPr>
            <w:tcW w:w="2880" w:type="dxa"/>
          </w:tcPr>
          <w:p w14:paraId="767DBA28" w14:textId="77777777" w:rsidR="003361FB" w:rsidRPr="00CD2741" w:rsidRDefault="00CD2741" w:rsidP="00A37DA7">
            <w:pPr>
              <w:pStyle w:val="Brdtext"/>
              <w:rPr>
                <w:b/>
              </w:rPr>
            </w:pPr>
            <w:r>
              <w:t>O</w:t>
            </w:r>
            <w:r w:rsidR="00A97548" w:rsidRPr="00CD2741">
              <w:t xml:space="preserve">m </w:t>
            </w:r>
            <w:r>
              <w:t>arrangörs</w:t>
            </w:r>
            <w:r w:rsidR="00A97548" w:rsidRPr="00CD2741">
              <w:t>klubben</w:t>
            </w:r>
          </w:p>
        </w:tc>
        <w:tc>
          <w:tcPr>
            <w:tcW w:w="6190" w:type="dxa"/>
          </w:tcPr>
          <w:p w14:paraId="3D6E49C2" w14:textId="77777777" w:rsidR="0029795A" w:rsidRDefault="0029795A" w:rsidP="00A37DA7">
            <w:pPr>
              <w:pStyle w:val="Brdtext"/>
            </w:pPr>
            <w:r w:rsidRPr="0029795A">
              <w:t xml:space="preserve">Klubben bildades i slutet av åttiotalet med ambition att anlägga en stadsnära golfbana men också en bana med närhet av havet. </w:t>
            </w:r>
          </w:p>
          <w:p w14:paraId="4EF7F7B2" w14:textId="77777777" w:rsidR="0029795A" w:rsidRDefault="0029795A" w:rsidP="00A37DA7">
            <w:pPr>
              <w:pStyle w:val="Brdtext"/>
            </w:pPr>
          </w:p>
          <w:p w14:paraId="242AD325" w14:textId="77777777" w:rsidR="0029795A" w:rsidRPr="0029795A" w:rsidRDefault="0029795A" w:rsidP="00A37DA7">
            <w:pPr>
              <w:pStyle w:val="Brdtext"/>
            </w:pPr>
            <w:r w:rsidRPr="0029795A">
              <w:t>18-hålsbanan</w:t>
            </w:r>
          </w:p>
          <w:p w14:paraId="4DB46648" w14:textId="7F4C2F49" w:rsidR="0029795A" w:rsidRPr="0029795A" w:rsidRDefault="0029795A" w:rsidP="00A37DA7">
            <w:pPr>
              <w:pStyle w:val="Brdtext"/>
            </w:pPr>
            <w:r w:rsidRPr="0029795A">
              <w:t>Banan är planerad och byggd på ett sandrikt underlag som tillåter spel i princip året runt. Barrträd kantar fairway och från de flesta hål så ser man havet i Sölvesborgsviken. Vi klipper mellan träden, vilket innebär att ni hittar bollen enkelt även om man mot förmodan råkar slå lite snett.</w:t>
            </w:r>
          </w:p>
          <w:p w14:paraId="767DBA2C" w14:textId="4C28C004" w:rsidR="00012000" w:rsidRPr="00CD2741" w:rsidRDefault="00012000" w:rsidP="00A37DA7">
            <w:pPr>
              <w:pStyle w:val="Brdtext"/>
            </w:pPr>
          </w:p>
        </w:tc>
      </w:tr>
    </w:tbl>
    <w:p w14:paraId="767DBA2E" w14:textId="77777777" w:rsidR="00CD2741" w:rsidRDefault="00CD2741" w:rsidP="00A37DA7">
      <w:pPr>
        <w:pStyle w:val="Brdtext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7"/>
        <w:gridCol w:w="6203"/>
      </w:tblGrid>
      <w:tr w:rsidR="00A37DA7" w14:paraId="71000545" w14:textId="77777777" w:rsidTr="00A37DA7">
        <w:tc>
          <w:tcPr>
            <w:tcW w:w="2867" w:type="dxa"/>
          </w:tcPr>
          <w:p w14:paraId="32025BE8" w14:textId="70236043" w:rsidR="00A37DA7" w:rsidRDefault="00A37DA7" w:rsidP="00A37DA7">
            <w:pPr>
              <w:pStyle w:val="Brdtext"/>
            </w:pPr>
            <w:proofErr w:type="spellStart"/>
            <w:r>
              <w:t>Öppentider</w:t>
            </w:r>
            <w:proofErr w:type="spellEnd"/>
          </w:p>
        </w:tc>
        <w:tc>
          <w:tcPr>
            <w:tcW w:w="6203" w:type="dxa"/>
          </w:tcPr>
          <w:p w14:paraId="240DB16D" w14:textId="77777777" w:rsidR="00A37DA7" w:rsidRPr="00A37DA7" w:rsidRDefault="00A37DA7" w:rsidP="00A37DA7">
            <w:pPr>
              <w:pStyle w:val="Brdtext"/>
            </w:pPr>
            <w:r w:rsidRPr="00A37DA7">
              <w:t>Klubbhus, Reception och Restaurang öppnar 1 timme innan första start.</w:t>
            </w:r>
          </w:p>
          <w:p w14:paraId="1F8CA0C2" w14:textId="77777777" w:rsidR="00A37DA7" w:rsidRPr="00A37DA7" w:rsidRDefault="00A37DA7" w:rsidP="00A37DA7">
            <w:pPr>
              <w:pStyle w:val="Brdtext"/>
            </w:pPr>
          </w:p>
        </w:tc>
      </w:tr>
      <w:tr w:rsidR="003361FB" w14:paraId="767DBA31" w14:textId="77777777" w:rsidTr="00A37DA7">
        <w:tc>
          <w:tcPr>
            <w:tcW w:w="2867" w:type="dxa"/>
          </w:tcPr>
          <w:p w14:paraId="767DBA2F" w14:textId="6DED581E" w:rsidR="003361FB" w:rsidRPr="00CD2741" w:rsidRDefault="00F12939" w:rsidP="00A37DA7">
            <w:pPr>
              <w:pStyle w:val="Brdtext"/>
            </w:pPr>
            <w:r>
              <w:t>Incheckning</w:t>
            </w:r>
          </w:p>
        </w:tc>
        <w:tc>
          <w:tcPr>
            <w:tcW w:w="6203" w:type="dxa"/>
          </w:tcPr>
          <w:p w14:paraId="3A5841E5" w14:textId="72477F41" w:rsidR="00F12939" w:rsidRPr="00A37DA7" w:rsidRDefault="00F12939" w:rsidP="00A37DA7">
            <w:pPr>
              <w:pStyle w:val="Brdtext"/>
            </w:pPr>
            <w:r w:rsidRPr="00A37DA7">
              <w:t>När du kommer till klubben checkar du in i Kansliet/</w:t>
            </w:r>
            <w:proofErr w:type="spellStart"/>
            <w:r w:rsidRPr="00A37DA7">
              <w:t>Shopen</w:t>
            </w:r>
            <w:proofErr w:type="spellEnd"/>
            <w:r w:rsidRPr="00A37DA7">
              <w:t xml:space="preserve">. </w:t>
            </w:r>
            <w:proofErr w:type="spellStart"/>
            <w:r w:rsidRPr="00A37DA7">
              <w:t>Anmälingsavgiften</w:t>
            </w:r>
            <w:proofErr w:type="spellEnd"/>
            <w:r w:rsidRPr="00A37DA7">
              <w:t xml:space="preserve"> 360 kr </w:t>
            </w:r>
            <w:r w:rsidRPr="00A37DA7">
              <w:t>betalas via Min Golf</w:t>
            </w:r>
            <w:r w:rsidRPr="00A37DA7">
              <w:t xml:space="preserve"> </w:t>
            </w:r>
            <w:r w:rsidR="00623734">
              <w:t xml:space="preserve">och </w:t>
            </w:r>
            <w:r w:rsidRPr="00A37DA7">
              <w:t>ska vara betald till SGF före start.</w:t>
            </w:r>
          </w:p>
          <w:p w14:paraId="70849BF7" w14:textId="77777777" w:rsidR="00F12939" w:rsidRPr="00A37DA7" w:rsidRDefault="00F12939" w:rsidP="00A37DA7">
            <w:pPr>
              <w:pStyle w:val="Brdtext"/>
            </w:pPr>
          </w:p>
          <w:p w14:paraId="767DBA30" w14:textId="124332AF" w:rsidR="006742B2" w:rsidRPr="00A37DA7" w:rsidRDefault="00F12939" w:rsidP="00623734">
            <w:pPr>
              <w:pStyle w:val="Brdtext"/>
            </w:pPr>
            <w:r w:rsidRPr="00623734">
              <w:rPr>
                <w:i/>
                <w:iCs/>
              </w:rPr>
              <w:t xml:space="preserve">För att registrera sig ska spelaren trycka på knappen ”Visa anmälan” i Min Golf och i nästa steg trycka på knappen ”Bekräfta”. Spelaren dirigeras då till betalningen av anmälningsavgiften. </w:t>
            </w:r>
          </w:p>
        </w:tc>
      </w:tr>
    </w:tbl>
    <w:p w14:paraId="767DBA32" w14:textId="77777777" w:rsidR="00CD2741" w:rsidRDefault="00CD2741" w:rsidP="00A37DA7">
      <w:pPr>
        <w:pStyle w:val="Brdtext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2"/>
        <w:gridCol w:w="6200"/>
      </w:tblGrid>
      <w:tr w:rsidR="003361FB" w14:paraId="767DBA35" w14:textId="77777777" w:rsidTr="00CD2741">
        <w:tc>
          <w:tcPr>
            <w:tcW w:w="2905" w:type="dxa"/>
          </w:tcPr>
          <w:p w14:paraId="767DBA33" w14:textId="148DDD79" w:rsidR="003361FB" w:rsidRPr="00CD2741" w:rsidRDefault="00F12939" w:rsidP="00A37DA7">
            <w:pPr>
              <w:pStyle w:val="Brdtext"/>
            </w:pPr>
            <w:r>
              <w:t>Tävlingsvillkor</w:t>
            </w:r>
          </w:p>
        </w:tc>
        <w:tc>
          <w:tcPr>
            <w:tcW w:w="6305" w:type="dxa"/>
          </w:tcPr>
          <w:p w14:paraId="767DBA34" w14:textId="0A989AB2" w:rsidR="003361FB" w:rsidRPr="00623734" w:rsidRDefault="00655FE4" w:rsidP="00623734">
            <w:pPr>
              <w:pStyle w:val="Brdtext"/>
            </w:pPr>
            <w:r w:rsidRPr="00623734">
              <w:rPr>
                <w:highlight w:val="yellow"/>
              </w:rPr>
              <w:t xml:space="preserve">Länk till </w:t>
            </w:r>
            <w:r w:rsidR="00623734">
              <w:rPr>
                <w:highlight w:val="yellow"/>
              </w:rPr>
              <w:t>T</w:t>
            </w:r>
            <w:r w:rsidR="00F12939" w:rsidRPr="00623734">
              <w:rPr>
                <w:highlight w:val="yellow"/>
              </w:rPr>
              <w:t xml:space="preserve">ävlingsvillkor </w:t>
            </w:r>
            <w:r w:rsidRPr="00623734">
              <w:rPr>
                <w:highlight w:val="yellow"/>
              </w:rPr>
              <w:t>på hemsidan</w:t>
            </w:r>
          </w:p>
        </w:tc>
      </w:tr>
    </w:tbl>
    <w:p w14:paraId="767DBA36" w14:textId="77777777" w:rsidR="00CD2741" w:rsidRPr="00A37DA7" w:rsidRDefault="00CD2741" w:rsidP="00A37DA7">
      <w:pPr>
        <w:pStyle w:val="Brdtext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6"/>
        <w:gridCol w:w="6206"/>
      </w:tblGrid>
      <w:tr w:rsidR="003361FB" w:rsidRPr="00A37DA7" w14:paraId="767DBA47" w14:textId="77777777" w:rsidTr="00623734">
        <w:tc>
          <w:tcPr>
            <w:tcW w:w="2866" w:type="dxa"/>
          </w:tcPr>
          <w:p w14:paraId="767DBA45" w14:textId="77777777" w:rsidR="003361FB" w:rsidRPr="00A37DA7" w:rsidRDefault="00A33B65" w:rsidP="00A37DA7">
            <w:pPr>
              <w:pStyle w:val="Brdtext"/>
            </w:pPr>
            <w:r w:rsidRPr="00A37DA7">
              <w:t>Restaurang</w:t>
            </w:r>
          </w:p>
        </w:tc>
        <w:tc>
          <w:tcPr>
            <w:tcW w:w="6206" w:type="dxa"/>
          </w:tcPr>
          <w:p w14:paraId="5AE98FBD" w14:textId="7938A26C" w:rsidR="000217AC" w:rsidRPr="00A37DA7" w:rsidRDefault="00F67944" w:rsidP="00A37DA7">
            <w:pPr>
              <w:pStyle w:val="Brdtext"/>
            </w:pPr>
            <w:r w:rsidRPr="00A37DA7">
              <w:t xml:space="preserve">Restaurangen är belägen i klubbhuset och serverar </w:t>
            </w:r>
            <w:r w:rsidR="000217AC" w:rsidRPr="00A37DA7">
              <w:t xml:space="preserve">både dagens </w:t>
            </w:r>
            <w:r w:rsidR="00F12939" w:rsidRPr="00A37DA7">
              <w:t>lunch</w:t>
            </w:r>
            <w:r w:rsidR="000217AC" w:rsidRPr="00A37DA7">
              <w:t xml:space="preserve"> och À la carte.</w:t>
            </w:r>
            <w:r w:rsidR="000217AC" w:rsidRPr="00A37DA7">
              <w:br/>
              <w:t>Lunch serveras mellan 11.00-15.00 varje dag. Hembakat bröd, salladsbuffé, kaffe &amp; kaka ingår.</w:t>
            </w:r>
          </w:p>
          <w:p w14:paraId="6FA27FE2" w14:textId="053863ED" w:rsidR="000217AC" w:rsidRPr="00A37DA7" w:rsidRDefault="000217AC" w:rsidP="00A37DA7">
            <w:pPr>
              <w:pStyle w:val="Brdtext"/>
            </w:pPr>
            <w:r w:rsidRPr="00A37DA7">
              <w:t>À la carte gäller mellan 11.00-17.00.</w:t>
            </w:r>
          </w:p>
          <w:p w14:paraId="767DBA46" w14:textId="6A555979" w:rsidR="000217AC" w:rsidRPr="00A37DA7" w:rsidRDefault="00A33B65" w:rsidP="00A37DA7">
            <w:pPr>
              <w:pStyle w:val="Brdtext"/>
            </w:pPr>
            <w:r w:rsidRPr="00A37DA7">
              <w:t>Allergi</w:t>
            </w:r>
            <w:r w:rsidR="000217AC" w:rsidRPr="00A37DA7">
              <w:t xml:space="preserve">er kontakta restaurangen för </w:t>
            </w:r>
            <w:r w:rsidRPr="00A37DA7">
              <w:t>alternativ</w:t>
            </w:r>
            <w:r w:rsidR="000217AC" w:rsidRPr="00A37DA7">
              <w:t xml:space="preserve"> 0456–70640.</w:t>
            </w:r>
          </w:p>
        </w:tc>
      </w:tr>
    </w:tbl>
    <w:p w14:paraId="767DBA48" w14:textId="77777777" w:rsidR="00CD2741" w:rsidRPr="00A37DA7" w:rsidRDefault="00CD2741" w:rsidP="00A37DA7">
      <w:pPr>
        <w:pStyle w:val="Brdtext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4"/>
        <w:gridCol w:w="6198"/>
      </w:tblGrid>
      <w:tr w:rsidR="003361FB" w:rsidRPr="00A37DA7" w14:paraId="767DBA4B" w14:textId="77777777" w:rsidTr="00CD2741">
        <w:tc>
          <w:tcPr>
            <w:tcW w:w="2905" w:type="dxa"/>
          </w:tcPr>
          <w:p w14:paraId="767DBA49" w14:textId="37A147EB" w:rsidR="003361FB" w:rsidRPr="00A37DA7" w:rsidRDefault="003361FB" w:rsidP="00A37DA7">
            <w:pPr>
              <w:pStyle w:val="Brdtext"/>
            </w:pPr>
            <w:proofErr w:type="spellStart"/>
            <w:r w:rsidRPr="00A37DA7">
              <w:t>Drivingrange</w:t>
            </w:r>
            <w:proofErr w:type="spellEnd"/>
            <w:r w:rsidR="0012294E" w:rsidRPr="00A37DA7">
              <w:t xml:space="preserve"> och övningsområde</w:t>
            </w:r>
          </w:p>
        </w:tc>
        <w:tc>
          <w:tcPr>
            <w:tcW w:w="6305" w:type="dxa"/>
          </w:tcPr>
          <w:p w14:paraId="767DBA4A" w14:textId="29628D83" w:rsidR="003361FB" w:rsidRPr="00A37DA7" w:rsidRDefault="0002132E" w:rsidP="00A37DA7">
            <w:pPr>
              <w:pStyle w:val="Brdtext"/>
            </w:pPr>
            <w:r w:rsidRPr="00A37DA7">
              <w:t xml:space="preserve">Förutom </w:t>
            </w:r>
            <w:proofErr w:type="spellStart"/>
            <w:r w:rsidRPr="00A37DA7">
              <w:t>drivingrange</w:t>
            </w:r>
            <w:proofErr w:type="spellEnd"/>
            <w:r w:rsidRPr="00A37DA7">
              <w:t xml:space="preserve"> erbjuder vi också ett övningsområde med bunkar och plats för träning </w:t>
            </w:r>
            <w:r w:rsidR="00F12939" w:rsidRPr="00A37DA7">
              <w:t>med egna bollar samt en</w:t>
            </w:r>
            <w:r w:rsidRPr="00A37DA7">
              <w:t xml:space="preserve"> övningsgreen. Betalning av </w:t>
            </w:r>
            <w:proofErr w:type="spellStart"/>
            <w:r w:rsidRPr="00A37DA7">
              <w:t>rangebollar</w:t>
            </w:r>
            <w:proofErr w:type="spellEnd"/>
            <w:r w:rsidRPr="00A37DA7">
              <w:t xml:space="preserve"> göras via </w:t>
            </w:r>
            <w:proofErr w:type="spellStart"/>
            <w:r w:rsidR="00EA2644" w:rsidRPr="00A37DA7">
              <w:t>Swettspot</w:t>
            </w:r>
            <w:proofErr w:type="spellEnd"/>
            <w:r w:rsidR="00EA2644" w:rsidRPr="00A37DA7">
              <w:t xml:space="preserve"> appen</w:t>
            </w:r>
            <w:r w:rsidR="00623734">
              <w:t>, betalkort</w:t>
            </w:r>
            <w:r w:rsidR="00EA2644" w:rsidRPr="00A37DA7">
              <w:t xml:space="preserve"> eller köp av </w:t>
            </w:r>
            <w:proofErr w:type="spellStart"/>
            <w:r w:rsidR="00EA2644" w:rsidRPr="00A37DA7">
              <w:t>poletter</w:t>
            </w:r>
            <w:proofErr w:type="spellEnd"/>
            <w:r w:rsidR="00EA2644" w:rsidRPr="00A37DA7">
              <w:t xml:space="preserve"> i </w:t>
            </w:r>
            <w:proofErr w:type="spellStart"/>
            <w:r w:rsidR="00EA2644" w:rsidRPr="00A37DA7">
              <w:t>Shopen</w:t>
            </w:r>
            <w:proofErr w:type="spellEnd"/>
            <w:r w:rsidR="00EA2644" w:rsidRPr="00A37DA7">
              <w:t>.</w:t>
            </w:r>
          </w:p>
        </w:tc>
      </w:tr>
    </w:tbl>
    <w:p w14:paraId="767DBA4C" w14:textId="77777777" w:rsidR="00CD2741" w:rsidRPr="00A37DA7" w:rsidRDefault="00CD2741" w:rsidP="00A37DA7">
      <w:pPr>
        <w:pStyle w:val="Brdtext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4"/>
        <w:gridCol w:w="6198"/>
      </w:tblGrid>
      <w:tr w:rsidR="003361FB" w:rsidRPr="00A37DA7" w14:paraId="767DBA50" w14:textId="77777777" w:rsidTr="00CD2741">
        <w:tc>
          <w:tcPr>
            <w:tcW w:w="2905" w:type="dxa"/>
          </w:tcPr>
          <w:p w14:paraId="767DBA4D" w14:textId="77777777" w:rsidR="003361FB" w:rsidRPr="00A37DA7" w:rsidRDefault="0012294E" w:rsidP="00A37DA7">
            <w:pPr>
              <w:pStyle w:val="Brdtext"/>
            </w:pPr>
            <w:r w:rsidRPr="00A37DA7">
              <w:t>Omklädningsrum</w:t>
            </w:r>
          </w:p>
        </w:tc>
        <w:tc>
          <w:tcPr>
            <w:tcW w:w="6305" w:type="dxa"/>
          </w:tcPr>
          <w:p w14:paraId="767DBA4F" w14:textId="798024A8" w:rsidR="003361FB" w:rsidRPr="00A37DA7" w:rsidRDefault="00EA2644" w:rsidP="00A37DA7">
            <w:pPr>
              <w:pStyle w:val="Brdtext"/>
            </w:pPr>
            <w:r w:rsidRPr="00A37DA7">
              <w:t xml:space="preserve">Finns i klubbhuset, kontakta </w:t>
            </w:r>
            <w:proofErr w:type="spellStart"/>
            <w:r w:rsidRPr="00A37DA7">
              <w:t>Shopen</w:t>
            </w:r>
            <w:proofErr w:type="spellEnd"/>
            <w:r w:rsidRPr="00A37DA7">
              <w:t xml:space="preserve"> om det saknas handdukar i omklädningsrummet </w:t>
            </w:r>
          </w:p>
        </w:tc>
      </w:tr>
      <w:tr w:rsidR="003361FB" w:rsidRPr="00A37DA7" w14:paraId="767DBA53" w14:textId="77777777" w:rsidTr="00CD2741">
        <w:tc>
          <w:tcPr>
            <w:tcW w:w="2905" w:type="dxa"/>
          </w:tcPr>
          <w:p w14:paraId="767DBA51" w14:textId="77777777" w:rsidR="003361FB" w:rsidRPr="00A37DA7" w:rsidRDefault="003361FB" w:rsidP="00A37DA7">
            <w:pPr>
              <w:pStyle w:val="Brdtext"/>
            </w:pPr>
          </w:p>
        </w:tc>
        <w:tc>
          <w:tcPr>
            <w:tcW w:w="6305" w:type="dxa"/>
          </w:tcPr>
          <w:p w14:paraId="767DBA52" w14:textId="77777777" w:rsidR="003361FB" w:rsidRPr="00A37DA7" w:rsidRDefault="003361FB" w:rsidP="00A37DA7">
            <w:pPr>
              <w:pStyle w:val="Brdtext"/>
            </w:pPr>
          </w:p>
        </w:tc>
      </w:tr>
      <w:tr w:rsidR="003361FB" w:rsidRPr="00A37DA7" w14:paraId="767DBA56" w14:textId="77777777" w:rsidTr="00CD2741">
        <w:tc>
          <w:tcPr>
            <w:tcW w:w="2905" w:type="dxa"/>
          </w:tcPr>
          <w:p w14:paraId="767DBA54" w14:textId="77777777" w:rsidR="003361FB" w:rsidRPr="00A37DA7" w:rsidRDefault="0012294E" w:rsidP="00A37DA7">
            <w:pPr>
              <w:pStyle w:val="Brdtext"/>
            </w:pPr>
            <w:proofErr w:type="spellStart"/>
            <w:r w:rsidRPr="00A37DA7">
              <w:t>Bagv</w:t>
            </w:r>
            <w:r w:rsidR="003361FB" w:rsidRPr="00A37DA7">
              <w:t>agnar</w:t>
            </w:r>
            <w:proofErr w:type="spellEnd"/>
          </w:p>
        </w:tc>
        <w:tc>
          <w:tcPr>
            <w:tcW w:w="6305" w:type="dxa"/>
          </w:tcPr>
          <w:p w14:paraId="767DBA55" w14:textId="31F268EE" w:rsidR="003361FB" w:rsidRPr="00A37DA7" w:rsidRDefault="00EA2644" w:rsidP="00A37DA7">
            <w:pPr>
              <w:pStyle w:val="Brdtext"/>
            </w:pPr>
            <w:r w:rsidRPr="00A37DA7">
              <w:t xml:space="preserve">Finns att hyra i </w:t>
            </w:r>
            <w:proofErr w:type="spellStart"/>
            <w:r w:rsidRPr="00A37DA7">
              <w:t>Shopen</w:t>
            </w:r>
            <w:proofErr w:type="spellEnd"/>
            <w:r w:rsidRPr="00A37DA7">
              <w:t xml:space="preserve">, kom ihåg att det inte är tillåtet med </w:t>
            </w:r>
            <w:proofErr w:type="spellStart"/>
            <w:r w:rsidRPr="00A37DA7">
              <w:t>elvagn</w:t>
            </w:r>
            <w:proofErr w:type="spellEnd"/>
            <w:r w:rsidRPr="00A37DA7">
              <w:t xml:space="preserve"> på denna tävling.</w:t>
            </w:r>
          </w:p>
        </w:tc>
      </w:tr>
    </w:tbl>
    <w:p w14:paraId="767DBA67" w14:textId="77777777" w:rsidR="00CD2741" w:rsidRPr="00A37DA7" w:rsidRDefault="00CD2741" w:rsidP="00A37DA7">
      <w:pPr>
        <w:pStyle w:val="Brdtext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5"/>
        <w:gridCol w:w="6197"/>
      </w:tblGrid>
      <w:tr w:rsidR="003361FB" w:rsidRPr="00A37DA7" w14:paraId="767DBA6A" w14:textId="77777777" w:rsidTr="00CD2741">
        <w:tc>
          <w:tcPr>
            <w:tcW w:w="2905" w:type="dxa"/>
          </w:tcPr>
          <w:p w14:paraId="767DBA68" w14:textId="77777777" w:rsidR="003361FB" w:rsidRPr="00A37DA7" w:rsidRDefault="003361FB" w:rsidP="00A37DA7">
            <w:pPr>
              <w:pStyle w:val="Brdtext"/>
            </w:pPr>
            <w:r w:rsidRPr="00A37DA7">
              <w:t>Tävlingslednin</w:t>
            </w:r>
            <w:r w:rsidR="00CD2741" w:rsidRPr="00A37DA7">
              <w:t>g</w:t>
            </w:r>
          </w:p>
        </w:tc>
        <w:tc>
          <w:tcPr>
            <w:tcW w:w="6305" w:type="dxa"/>
          </w:tcPr>
          <w:p w14:paraId="767DBA69" w14:textId="32EB9D60" w:rsidR="003361FB" w:rsidRPr="00A37DA7" w:rsidRDefault="003361FB" w:rsidP="00A37DA7">
            <w:pPr>
              <w:pStyle w:val="Brdtext"/>
            </w:pPr>
            <w:r w:rsidRPr="00A37DA7">
              <w:t xml:space="preserve">Ansvarig tävlingsledare: </w:t>
            </w:r>
            <w:r w:rsidR="00EA2644" w:rsidRPr="00A37DA7">
              <w:t>Pia Bengtsson 073-83 33 660</w:t>
            </w:r>
          </w:p>
        </w:tc>
      </w:tr>
    </w:tbl>
    <w:p w14:paraId="767DBA6B" w14:textId="77777777" w:rsidR="00CD2741" w:rsidRPr="00A37DA7" w:rsidRDefault="00CD2741" w:rsidP="00A37DA7">
      <w:pPr>
        <w:pStyle w:val="Brdtext"/>
      </w:pPr>
    </w:p>
    <w:p w14:paraId="70A0E9A9" w14:textId="77777777" w:rsidR="004867B1" w:rsidRDefault="004867B1" w:rsidP="00A37DA7">
      <w:pPr>
        <w:pStyle w:val="Brdtext"/>
      </w:pPr>
    </w:p>
    <w:p w14:paraId="5A87F148" w14:textId="77777777" w:rsidR="004867B1" w:rsidRDefault="004867B1" w:rsidP="00A37DA7">
      <w:pPr>
        <w:pStyle w:val="Brdtext"/>
        <w:rPr>
          <w:highlight w:val="yellow"/>
        </w:rPr>
      </w:pPr>
      <w:r w:rsidRPr="00A37DA7">
        <w:rPr>
          <w:highlight w:val="yellow"/>
        </w:rPr>
        <w:t xml:space="preserve">Länkar till </w:t>
      </w:r>
    </w:p>
    <w:p w14:paraId="4B1B102D" w14:textId="4F84601E" w:rsidR="00623734" w:rsidRPr="00A37DA7" w:rsidRDefault="00623734" w:rsidP="00A37DA7">
      <w:pPr>
        <w:pStyle w:val="Brdtext"/>
        <w:rPr>
          <w:highlight w:val="yellow"/>
        </w:rPr>
      </w:pPr>
      <w:r>
        <w:rPr>
          <w:highlight w:val="yellow"/>
        </w:rPr>
        <w:t>T</w:t>
      </w:r>
      <w:r w:rsidRPr="00623734">
        <w:rPr>
          <w:highlight w:val="yellow"/>
        </w:rPr>
        <w:t>ävlingsvillkor</w:t>
      </w:r>
      <w:r>
        <w:rPr>
          <w:highlight w:val="yellow"/>
        </w:rPr>
        <w:t xml:space="preserve"> </w:t>
      </w:r>
      <w:r w:rsidRPr="00623734">
        <w:rPr>
          <w:highlight w:val="yellow"/>
        </w:rPr>
        <w:t>på hemsidan</w:t>
      </w:r>
    </w:p>
    <w:p w14:paraId="2FE26895" w14:textId="77777777" w:rsidR="004867B1" w:rsidRDefault="004867B1" w:rsidP="00A37DA7">
      <w:pPr>
        <w:pStyle w:val="Brdtext"/>
      </w:pPr>
      <w:r w:rsidRPr="00A37DA7">
        <w:rPr>
          <w:highlight w:val="yellow"/>
        </w:rPr>
        <w:t>Information till föräldrar och åskådare</w:t>
      </w:r>
    </w:p>
    <w:sectPr w:rsidR="004867B1" w:rsidSect="00A37DA7">
      <w:headerReference w:type="default" r:id="rId10"/>
      <w:footerReference w:type="default" r:id="rId11"/>
      <w:pgSz w:w="11906" w:h="16838" w:code="9"/>
      <w:pgMar w:top="1417" w:right="1417" w:bottom="1417" w:left="1417" w:header="720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45BBF" w14:textId="77777777" w:rsidR="002A0B74" w:rsidRDefault="002A0B74">
      <w:r>
        <w:separator/>
      </w:r>
    </w:p>
  </w:endnote>
  <w:endnote w:type="continuationSeparator" w:id="0">
    <w:p w14:paraId="0995A55F" w14:textId="77777777" w:rsidR="002A0B74" w:rsidRDefault="002A0B74">
      <w:r>
        <w:continuationSeparator/>
      </w:r>
    </w:p>
  </w:endnote>
  <w:endnote w:type="continuationNotice" w:id="1">
    <w:p w14:paraId="0F71BF56" w14:textId="77777777" w:rsidR="002A0B74" w:rsidRDefault="002A0B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DBA7B" w14:textId="77777777" w:rsidR="002C465B" w:rsidRPr="002C465B" w:rsidRDefault="002C465B" w:rsidP="002C465B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6D049" w14:textId="77777777" w:rsidR="002A0B74" w:rsidRDefault="002A0B74">
      <w:r>
        <w:separator/>
      </w:r>
    </w:p>
  </w:footnote>
  <w:footnote w:type="continuationSeparator" w:id="0">
    <w:p w14:paraId="7E337B97" w14:textId="77777777" w:rsidR="002A0B74" w:rsidRDefault="002A0B74">
      <w:r>
        <w:continuationSeparator/>
      </w:r>
    </w:p>
  </w:footnote>
  <w:footnote w:type="continuationNotice" w:id="1">
    <w:p w14:paraId="1F3DB478" w14:textId="77777777" w:rsidR="002A0B74" w:rsidRDefault="002A0B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C2A01" w14:textId="33C9869C" w:rsidR="00F12939" w:rsidRDefault="00F12939">
    <w:pPr>
      <w:pStyle w:val="Header"/>
    </w:pPr>
    <w:proofErr w:type="gramStart"/>
    <w:r>
      <w:t>Mail</w:t>
    </w:r>
    <w:proofErr w:type="gramEnd"/>
    <w:r>
      <w:t xml:space="preserve"> som TL skickar till deltagarna efter lottning 14 juni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331E"/>
    <w:multiLevelType w:val="hybridMultilevel"/>
    <w:tmpl w:val="AB624C5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3483F"/>
    <w:multiLevelType w:val="hybridMultilevel"/>
    <w:tmpl w:val="DF2AE596"/>
    <w:lvl w:ilvl="0" w:tplc="041D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F3176"/>
    <w:multiLevelType w:val="hybridMultilevel"/>
    <w:tmpl w:val="57BEA70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731C0"/>
    <w:multiLevelType w:val="hybridMultilevel"/>
    <w:tmpl w:val="8702FE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C2E98"/>
    <w:multiLevelType w:val="hybridMultilevel"/>
    <w:tmpl w:val="7A22D81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808A7"/>
    <w:multiLevelType w:val="hybridMultilevel"/>
    <w:tmpl w:val="E144A1A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5575F4"/>
    <w:multiLevelType w:val="hybridMultilevel"/>
    <w:tmpl w:val="A38CE07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365DB"/>
    <w:multiLevelType w:val="hybridMultilevel"/>
    <w:tmpl w:val="AF060CD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1D69B6"/>
    <w:multiLevelType w:val="hybridMultilevel"/>
    <w:tmpl w:val="4F46B8F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622A8A"/>
    <w:multiLevelType w:val="hybridMultilevel"/>
    <w:tmpl w:val="678E329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6174311">
    <w:abstractNumId w:val="0"/>
  </w:num>
  <w:num w:numId="2" w16cid:durableId="20988688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237796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0550956">
    <w:abstractNumId w:val="9"/>
  </w:num>
  <w:num w:numId="5" w16cid:durableId="1170873774">
    <w:abstractNumId w:val="2"/>
  </w:num>
  <w:num w:numId="6" w16cid:durableId="1400862524">
    <w:abstractNumId w:val="5"/>
  </w:num>
  <w:num w:numId="7" w16cid:durableId="1930847817">
    <w:abstractNumId w:val="3"/>
  </w:num>
  <w:num w:numId="8" w16cid:durableId="1578902154">
    <w:abstractNumId w:val="7"/>
  </w:num>
  <w:num w:numId="9" w16cid:durableId="1259634456">
    <w:abstractNumId w:val="4"/>
  </w:num>
  <w:num w:numId="10" w16cid:durableId="1109804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65B"/>
    <w:rsid w:val="00012000"/>
    <w:rsid w:val="0002132E"/>
    <w:rsid w:val="000217AC"/>
    <w:rsid w:val="000238A9"/>
    <w:rsid w:val="0007369C"/>
    <w:rsid w:val="0009560B"/>
    <w:rsid w:val="0012294E"/>
    <w:rsid w:val="0016595D"/>
    <w:rsid w:val="001C2F04"/>
    <w:rsid w:val="0020522E"/>
    <w:rsid w:val="0025694F"/>
    <w:rsid w:val="0026383D"/>
    <w:rsid w:val="00285243"/>
    <w:rsid w:val="0029795A"/>
    <w:rsid w:val="002A0B74"/>
    <w:rsid w:val="002C465B"/>
    <w:rsid w:val="002D08E0"/>
    <w:rsid w:val="00314787"/>
    <w:rsid w:val="003335B8"/>
    <w:rsid w:val="003361FB"/>
    <w:rsid w:val="00351548"/>
    <w:rsid w:val="00356E29"/>
    <w:rsid w:val="004321BD"/>
    <w:rsid w:val="00470B67"/>
    <w:rsid w:val="004867B1"/>
    <w:rsid w:val="005A769D"/>
    <w:rsid w:val="00623734"/>
    <w:rsid w:val="006418F7"/>
    <w:rsid w:val="006551D4"/>
    <w:rsid w:val="00655FE4"/>
    <w:rsid w:val="00670EF0"/>
    <w:rsid w:val="006742B2"/>
    <w:rsid w:val="00680FB3"/>
    <w:rsid w:val="006A20B0"/>
    <w:rsid w:val="007009D2"/>
    <w:rsid w:val="00703F22"/>
    <w:rsid w:val="0076376B"/>
    <w:rsid w:val="00771259"/>
    <w:rsid w:val="007B541A"/>
    <w:rsid w:val="007E6E6F"/>
    <w:rsid w:val="00805C31"/>
    <w:rsid w:val="0082391A"/>
    <w:rsid w:val="00854057"/>
    <w:rsid w:val="009146B0"/>
    <w:rsid w:val="009807E7"/>
    <w:rsid w:val="00A12BDD"/>
    <w:rsid w:val="00A33B65"/>
    <w:rsid w:val="00A37DA7"/>
    <w:rsid w:val="00A645B2"/>
    <w:rsid w:val="00A97548"/>
    <w:rsid w:val="00AA64F7"/>
    <w:rsid w:val="00B310B4"/>
    <w:rsid w:val="00C071BD"/>
    <w:rsid w:val="00C512BD"/>
    <w:rsid w:val="00C95CF4"/>
    <w:rsid w:val="00CD2741"/>
    <w:rsid w:val="00D55BEF"/>
    <w:rsid w:val="00D56775"/>
    <w:rsid w:val="00D76261"/>
    <w:rsid w:val="00DD559A"/>
    <w:rsid w:val="00DE0680"/>
    <w:rsid w:val="00E763DE"/>
    <w:rsid w:val="00EA2644"/>
    <w:rsid w:val="00EF5838"/>
    <w:rsid w:val="00EF7E8A"/>
    <w:rsid w:val="00F12939"/>
    <w:rsid w:val="00F624D8"/>
    <w:rsid w:val="00F6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7DBA24"/>
  <w15:chartTrackingRefBased/>
  <w15:docId w15:val="{08B93E4C-9C45-4B1F-A621-7E44D32F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4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Pr>
      <w:rFonts w:ascii="Times New Roman" w:hAnsi="Times New Roman" w:cs="Times New Roman"/>
      <w:b/>
      <w:bCs/>
      <w:sz w:val="44"/>
      <w:szCs w:val="24"/>
    </w:rPr>
  </w:style>
  <w:style w:type="character" w:styleId="Hyperlink">
    <w:name w:val="Hyperlink"/>
    <w:basedOn w:val="DefaultParagraphFont"/>
    <w:rsid w:val="006551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51D4"/>
    <w:rPr>
      <w:color w:val="605E5C"/>
      <w:shd w:val="clear" w:color="auto" w:fill="E1DFDD"/>
    </w:rPr>
  </w:style>
  <w:style w:type="paragraph" w:customStyle="1" w:styleId="Brdtext">
    <w:name w:val="Brödtext"/>
    <w:basedOn w:val="BodyText"/>
    <w:link w:val="BrdtextChar"/>
    <w:qFormat/>
    <w:rsid w:val="004867B1"/>
    <w:rPr>
      <w:rFonts w:ascii="Myriad Pro Light" w:hAnsi="Myriad Pro Light"/>
      <w:b w:val="0"/>
      <w:sz w:val="22"/>
    </w:rPr>
  </w:style>
  <w:style w:type="character" w:customStyle="1" w:styleId="BrdtextChar">
    <w:name w:val="Brödtext Char"/>
    <w:basedOn w:val="DefaultParagraphFont"/>
    <w:link w:val="Brdtext"/>
    <w:rsid w:val="004867B1"/>
    <w:rPr>
      <w:rFonts w:ascii="Myriad Pro Light" w:hAnsi="Myriad Pro Light"/>
      <w:b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sTP\Application%20Data\Microsoft\Mallar\Brevhuvud%20skandi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e3d351-442f-45e8-9f20-2accb44bc8d8" xsi:nil="true"/>
    <lcf76f155ced4ddcb4097134ff3c332f xmlns="458c9ae4-b654-426d-a368-bec454949e1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ED85217E7DCE4CB8C3F589BFCA583C" ma:contentTypeVersion="12" ma:contentTypeDescription="Skapa ett nytt dokument." ma:contentTypeScope="" ma:versionID="c969e1bd54adca23a9f96217b4d62301">
  <xsd:schema xmlns:xsd="http://www.w3.org/2001/XMLSchema" xmlns:xs="http://www.w3.org/2001/XMLSchema" xmlns:p="http://schemas.microsoft.com/office/2006/metadata/properties" xmlns:ns2="458c9ae4-b654-426d-a368-bec454949e16" xmlns:ns3="ade3d351-442f-45e8-9f20-2accb44bc8d8" targetNamespace="http://schemas.microsoft.com/office/2006/metadata/properties" ma:root="true" ma:fieldsID="666317894b6e2176d3e1dfe6a7267ec3" ns2:_="" ns3:_="">
    <xsd:import namespace="458c9ae4-b654-426d-a368-bec454949e16"/>
    <xsd:import namespace="ade3d351-442f-45e8-9f20-2accb44bc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c9ae4-b654-426d-a368-bec454949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4162d97b-e04a-4457-95e0-f83c04c968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3d351-442f-45e8-9f20-2accb44bc8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2c2ae48-1182-4c1a-b7f7-fcc31e82ef53}" ma:internalName="TaxCatchAll" ma:showField="CatchAllData" ma:web="ade3d351-442f-45e8-9f20-2accb44bc8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7D4BFA-D8B1-4615-9AD8-C92B467943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1D32CC-53AE-442E-AAEB-4E303BED3CDD}">
  <ds:schemaRefs>
    <ds:schemaRef ds:uri="http://schemas.microsoft.com/office/2006/metadata/properties"/>
    <ds:schemaRef ds:uri="http://schemas.microsoft.com/office/infopath/2007/PartnerControls"/>
    <ds:schemaRef ds:uri="ade3d351-442f-45e8-9f20-2accb44bc8d8"/>
    <ds:schemaRef ds:uri="458c9ae4-b654-426d-a368-bec454949e16"/>
  </ds:schemaRefs>
</ds:datastoreItem>
</file>

<file path=customXml/itemProps3.xml><?xml version="1.0" encoding="utf-8"?>
<ds:datastoreItem xmlns:ds="http://schemas.openxmlformats.org/officeDocument/2006/customXml" ds:itemID="{C4EEEE29-385F-45B0-A232-605068869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c9ae4-b654-426d-a368-bec454949e16"/>
    <ds:schemaRef ds:uri="ade3d351-442f-45e8-9f20-2accb44bc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Brevhuvud skandia.dot</Template>
  <TotalTime>100</TotalTime>
  <Pages>1</Pages>
  <Words>306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ANSVARSFÖRDELNING FÖR TÄVLINGSORGANISATIONEN</vt:lpstr>
      <vt:lpstr>ANSVARSFÖRDELNING FÖR TÄVLINGSORGANISATIONEN</vt:lpstr>
    </vt:vector>
  </TitlesOfParts>
  <Company>Motoman Robotics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ANSVARSFÖRDELNING FÖR TÄVLINGSORGANISATIONEN</dc:title>
  <dc:subject/>
  <dc:creator>Hans Pettersson</dc:creator>
  <cp:keywords/>
  <cp:lastModifiedBy>Pia Bengtsson</cp:lastModifiedBy>
  <cp:revision>9</cp:revision>
  <cp:lastPrinted>2026-08-08T13:05:00Z</cp:lastPrinted>
  <dcterms:created xsi:type="dcterms:W3CDTF">2026-08-08T08:45:00Z</dcterms:created>
  <dcterms:modified xsi:type="dcterms:W3CDTF">2026-08-08T13:31:00Z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0x01010024ED85217E7DCE4CB8C3F589BFCA583C</vt:lpwstr>
  </property>
  <property fmtid="{D5CDD505-2E9C-101B-9397-08002B2CF9AE}" pid="3" name="AuthorIds_UIVersion_1024">
    <vt:lpwstr>99</vt:lpwstr>
  </property>
  <property fmtid="{D5CDD505-2E9C-101B-9397-08002B2CF9AE}" pid="4" name="AuthorIds_UIVersion_1536">
    <vt:lpwstr>99</vt:lpwstr>
  </property>
  <property fmtid="{D5CDD505-2E9C-101B-9397-08002B2CF9AE}" pid="5" name="MediaServiceImageTags">
    <vt:lpwstr/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igrationWizIdVersion">
    <vt:lpwstr>e375267c-71c8-4220-bd38-9ed4c1b70395-638157724040000000</vt:lpwstr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3" name="MigrationWizId">
    <vt:lpwstr>e375267c-71c8-4220-bd38-9ed4c1b70395</vt:lpwstr>
  </property>
</Properties>
</file>